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2B6D" w:rsidRPr="00B31166" w:rsidRDefault="00B31166" w:rsidP="008C4776">
      <w:pPr>
        <w:jc w:val="right"/>
        <w:rPr>
          <w:rFonts w:ascii="Stag Sans Light" w:hAnsi="Stag Sans Light" w:cs="Arial"/>
          <w:sz w:val="46"/>
          <w:szCs w:val="22"/>
          <w:lang w:val="en-AU"/>
        </w:rPr>
      </w:pPr>
      <w:r w:rsidRPr="00B31166">
        <w:rPr>
          <w:rFonts w:ascii="Stag Sans Light" w:hAnsi="Stag Sans Light" w:cs="Arial"/>
          <w:sz w:val="46"/>
          <w:szCs w:val="22"/>
          <w:lang w:val="en-AU"/>
        </w:rPr>
        <w:t>EMAIL TEMPLATE</w:t>
      </w:r>
    </w:p>
    <w:p w:rsidR="009B2B6D" w:rsidRPr="00882BAE" w:rsidRDefault="009B2B6D" w:rsidP="009B2B6D">
      <w:pPr>
        <w:rPr>
          <w:rFonts w:ascii="Stag Sans Light" w:hAnsi="Stag Sans Light" w:cs="Arial"/>
          <w:sz w:val="22"/>
          <w:szCs w:val="22"/>
          <w:lang w:val="en-AU"/>
        </w:rPr>
      </w:pPr>
    </w:p>
    <w:p w:rsidR="009B2B6D" w:rsidRPr="00882BAE" w:rsidRDefault="009B2B6D" w:rsidP="009B2B6D">
      <w:pPr>
        <w:rPr>
          <w:rFonts w:ascii="Stag Sans Light" w:hAnsi="Stag Sans Light" w:cs="Arial"/>
          <w:sz w:val="22"/>
          <w:szCs w:val="22"/>
          <w:lang w:val="en-AU"/>
        </w:rPr>
      </w:pPr>
    </w:p>
    <w:p w:rsidR="009B2B6D" w:rsidRPr="00882BAE" w:rsidRDefault="009B2B6D" w:rsidP="009B2B6D">
      <w:pPr>
        <w:rPr>
          <w:rFonts w:ascii="Stag Sans Light" w:hAnsi="Stag Sans Light" w:cs="Arial"/>
          <w:sz w:val="22"/>
          <w:szCs w:val="22"/>
          <w:lang w:val="en-AU"/>
        </w:rPr>
      </w:pPr>
    </w:p>
    <w:p w:rsidR="009B2B6D" w:rsidRPr="00882BAE" w:rsidRDefault="009B2B6D" w:rsidP="009B2B6D">
      <w:pPr>
        <w:rPr>
          <w:rFonts w:ascii="Stag Sans Light" w:hAnsi="Stag Sans Light" w:cs="Arial"/>
          <w:sz w:val="22"/>
          <w:szCs w:val="22"/>
          <w:lang w:val="en-AU"/>
        </w:rPr>
      </w:pPr>
      <w:bookmarkStart w:id="0" w:name="_GoBack"/>
      <w:bookmarkEnd w:id="0"/>
      <w:r w:rsidRPr="00882BAE">
        <w:rPr>
          <w:rFonts w:ascii="Stag Sans Light" w:hAnsi="Stag Sans Light" w:cs="Arial"/>
          <w:sz w:val="22"/>
          <w:szCs w:val="22"/>
          <w:lang w:val="en-AU"/>
        </w:rPr>
        <w:t xml:space="preserve">Dear </w:t>
      </w:r>
      <w:r w:rsidR="006817A7">
        <w:rPr>
          <w:rFonts w:ascii="Stag Sans Light" w:hAnsi="Stag Sans Light" w:cs="Arial"/>
          <w:b/>
          <w:sz w:val="22"/>
          <w:szCs w:val="22"/>
          <w:lang w:val="en-AU"/>
        </w:rPr>
        <w:t>&lt;</w:t>
      </w:r>
      <w:r w:rsidR="00B31166" w:rsidRPr="00B31166">
        <w:rPr>
          <w:rFonts w:ascii="Stag Sans Light" w:hAnsi="Stag Sans Light" w:cs="Arial"/>
          <w:b/>
          <w:sz w:val="22"/>
          <w:szCs w:val="22"/>
          <w:lang w:val="en-AU"/>
        </w:rPr>
        <w:t>Name&gt;</w:t>
      </w:r>
    </w:p>
    <w:p w:rsidR="009B2B6D" w:rsidRPr="00882BAE" w:rsidRDefault="009B2B6D" w:rsidP="009B2B6D">
      <w:pPr>
        <w:rPr>
          <w:rFonts w:ascii="Stag Sans Light" w:hAnsi="Stag Sans Light" w:cs="Arial"/>
          <w:sz w:val="22"/>
          <w:szCs w:val="22"/>
          <w:lang w:val="en-AU"/>
        </w:rPr>
      </w:pPr>
    </w:p>
    <w:p w:rsidR="00B31166" w:rsidRDefault="004016C8" w:rsidP="009B2B6D">
      <w:pPr>
        <w:rPr>
          <w:rFonts w:ascii="Stag Sans Light" w:hAnsi="Stag Sans Light" w:cs="Arial"/>
          <w:sz w:val="22"/>
          <w:szCs w:val="22"/>
          <w:lang w:val="en-AU"/>
        </w:rPr>
      </w:pPr>
      <w:r>
        <w:rPr>
          <w:rFonts w:ascii="Stag Sans Light" w:hAnsi="Stag Sans Light" w:cs="Arial"/>
          <w:sz w:val="22"/>
          <w:szCs w:val="22"/>
          <w:lang w:val="en-AU"/>
        </w:rPr>
        <w:t>On Sunday 14</w:t>
      </w:r>
      <w:r w:rsidR="00B31166">
        <w:rPr>
          <w:rFonts w:ascii="Stag Sans Light" w:hAnsi="Stag Sans Light" w:cs="Arial"/>
          <w:sz w:val="22"/>
          <w:szCs w:val="22"/>
          <w:vertAlign w:val="superscript"/>
          <w:lang w:val="en-AU"/>
        </w:rPr>
        <w:t xml:space="preserve"> </w:t>
      </w:r>
      <w:r w:rsidR="00B31166">
        <w:rPr>
          <w:rFonts w:ascii="Stag Sans Light" w:hAnsi="Stag Sans Light" w:cs="Arial"/>
          <w:sz w:val="22"/>
          <w:szCs w:val="22"/>
          <w:lang w:val="en-AU"/>
        </w:rPr>
        <w:t xml:space="preserve">October I’ve stepped up the challenge of a </w:t>
      </w:r>
      <w:r w:rsidR="00B31166" w:rsidRPr="00B31166">
        <w:rPr>
          <w:rFonts w:ascii="Stag Sans Light" w:hAnsi="Stag Sans Light" w:cs="Arial"/>
          <w:b/>
          <w:sz w:val="22"/>
          <w:szCs w:val="22"/>
          <w:lang w:val="en-AU"/>
        </w:rPr>
        <w:t>&lt;3km/5km/10km/21km/42km&gt;</w:t>
      </w:r>
      <w:r w:rsidR="00D74153">
        <w:rPr>
          <w:rFonts w:ascii="Stag Sans Light" w:hAnsi="Stag Sans Light" w:cs="Arial"/>
          <w:sz w:val="22"/>
          <w:szCs w:val="22"/>
          <w:lang w:val="en-AU"/>
        </w:rPr>
        <w:t xml:space="preserve"> </w:t>
      </w:r>
      <w:r w:rsidR="00B31166">
        <w:rPr>
          <w:rFonts w:ascii="Stag Sans Light" w:hAnsi="Stag Sans Light" w:cs="Arial"/>
          <w:sz w:val="22"/>
          <w:szCs w:val="22"/>
          <w:lang w:val="en-AU"/>
        </w:rPr>
        <w:t>Run</w:t>
      </w:r>
      <w:r w:rsidR="00D74153">
        <w:rPr>
          <w:rFonts w:ascii="Stag Sans Light" w:hAnsi="Stag Sans Light" w:cs="Arial"/>
          <w:sz w:val="22"/>
          <w:szCs w:val="22"/>
          <w:lang w:val="en-AU"/>
        </w:rPr>
        <w:t xml:space="preserve"> 4 </w:t>
      </w:r>
      <w:r>
        <w:rPr>
          <w:rFonts w:ascii="Stag Sans Light" w:hAnsi="Stag Sans Light" w:cs="Arial"/>
          <w:sz w:val="22"/>
          <w:szCs w:val="22"/>
          <w:lang w:val="en-AU"/>
        </w:rPr>
        <w:t>Refugees at this year’s Melbourne Marathon Festival</w:t>
      </w:r>
      <w:r w:rsidR="006817A7">
        <w:rPr>
          <w:rFonts w:ascii="Stag Sans Light" w:hAnsi="Stag Sans Light" w:cs="Arial"/>
          <w:sz w:val="22"/>
          <w:szCs w:val="22"/>
          <w:lang w:val="en-AU"/>
        </w:rPr>
        <w:t>.</w:t>
      </w:r>
      <w:r w:rsidR="00B31166">
        <w:rPr>
          <w:rFonts w:ascii="Stag Sans Light" w:hAnsi="Stag Sans Light" w:cs="Arial"/>
          <w:sz w:val="22"/>
          <w:szCs w:val="22"/>
          <w:lang w:val="en-AU"/>
        </w:rPr>
        <w:br/>
      </w:r>
      <w:r w:rsidR="00B31166">
        <w:rPr>
          <w:rFonts w:ascii="Stag Sans Light" w:hAnsi="Stag Sans Light" w:cs="Arial"/>
          <w:sz w:val="22"/>
          <w:szCs w:val="22"/>
          <w:lang w:val="en-AU"/>
        </w:rPr>
        <w:br/>
        <w:t>I’m part of the Asylum Seeker Resource Centre’s (ASRC) #</w:t>
      </w:r>
      <w:proofErr w:type="spellStart"/>
      <w:r w:rsidR="00B31166">
        <w:rPr>
          <w:rFonts w:ascii="Stag Sans Light" w:hAnsi="Stag Sans Light" w:cs="Arial"/>
          <w:sz w:val="22"/>
          <w:szCs w:val="22"/>
          <w:lang w:val="en-AU"/>
        </w:rPr>
        <w:t>TeamASRC</w:t>
      </w:r>
      <w:proofErr w:type="spellEnd"/>
      <w:r w:rsidR="00B31166">
        <w:rPr>
          <w:rFonts w:ascii="Stag Sans Light" w:hAnsi="Stag Sans Light" w:cs="Arial"/>
          <w:sz w:val="22"/>
          <w:szCs w:val="22"/>
          <w:lang w:val="en-AU"/>
        </w:rPr>
        <w:t>.</w:t>
      </w:r>
    </w:p>
    <w:p w:rsidR="00B31166" w:rsidRDefault="00B31166" w:rsidP="009B2B6D">
      <w:pPr>
        <w:rPr>
          <w:rFonts w:ascii="Stag Sans Light" w:hAnsi="Stag Sans Light" w:cs="Arial"/>
          <w:sz w:val="22"/>
          <w:szCs w:val="22"/>
          <w:lang w:val="en-AU"/>
        </w:rPr>
      </w:pPr>
    </w:p>
    <w:p w:rsidR="00B31166" w:rsidRPr="00B31166" w:rsidRDefault="00B31166" w:rsidP="009B2B6D">
      <w:pPr>
        <w:rPr>
          <w:rFonts w:ascii="Stag Sans Light" w:hAnsi="Stag Sans Light" w:cs="Arial"/>
          <w:sz w:val="22"/>
          <w:szCs w:val="22"/>
          <w:lang w:val="en-AU"/>
        </w:rPr>
      </w:pPr>
      <w:r>
        <w:rPr>
          <w:rFonts w:ascii="Stag Sans Light" w:hAnsi="Stag Sans Light" w:cs="Arial"/>
          <w:sz w:val="22"/>
          <w:szCs w:val="22"/>
          <w:lang w:val="en-AU"/>
        </w:rPr>
        <w:t xml:space="preserve">This year, I’ve set myself a target of raising </w:t>
      </w:r>
      <w:r w:rsidRPr="00B31166">
        <w:rPr>
          <w:rFonts w:ascii="Stag Sans Light" w:hAnsi="Stag Sans Light" w:cs="Arial"/>
          <w:b/>
          <w:sz w:val="22"/>
          <w:szCs w:val="22"/>
          <w:lang w:val="en-AU"/>
        </w:rPr>
        <w:t>&lt;</w:t>
      </w:r>
      <w:proofErr w:type="spellStart"/>
      <w:r w:rsidRPr="00B31166">
        <w:rPr>
          <w:rFonts w:ascii="Stag Sans Light" w:hAnsi="Stag Sans Light" w:cs="Arial"/>
          <w:b/>
          <w:sz w:val="22"/>
          <w:szCs w:val="22"/>
          <w:lang w:val="en-AU"/>
        </w:rPr>
        <w:t>InsertGoal</w:t>
      </w:r>
      <w:proofErr w:type="spellEnd"/>
      <w:r w:rsidRPr="00B31166">
        <w:rPr>
          <w:rFonts w:ascii="Stag Sans Light" w:hAnsi="Stag Sans Light" w:cs="Arial"/>
          <w:b/>
          <w:sz w:val="22"/>
          <w:szCs w:val="22"/>
          <w:lang w:val="en-AU"/>
        </w:rPr>
        <w:t>&gt;</w:t>
      </w:r>
      <w:r>
        <w:rPr>
          <w:rFonts w:ascii="Stag Sans Light" w:hAnsi="Stag Sans Light" w:cs="Arial"/>
          <w:b/>
          <w:sz w:val="22"/>
          <w:szCs w:val="22"/>
          <w:lang w:val="en-AU"/>
        </w:rPr>
        <w:t xml:space="preserve"> </w:t>
      </w:r>
      <w:r>
        <w:rPr>
          <w:rFonts w:ascii="Stag Sans Light" w:hAnsi="Stag Sans Light" w:cs="Arial"/>
          <w:sz w:val="22"/>
          <w:szCs w:val="22"/>
          <w:lang w:val="en-AU"/>
        </w:rPr>
        <w:t>to support a cause that’s really important to</w:t>
      </w:r>
      <w:r w:rsidR="00CC53B1">
        <w:rPr>
          <w:rFonts w:ascii="Stag Sans Light" w:hAnsi="Stag Sans Light" w:cs="Arial"/>
          <w:sz w:val="22"/>
          <w:szCs w:val="22"/>
          <w:lang w:val="en-AU"/>
        </w:rPr>
        <w:t xml:space="preserve"> me and a charity I believe in.</w:t>
      </w:r>
    </w:p>
    <w:p w:rsidR="00B31166" w:rsidRDefault="00B31166" w:rsidP="009B2B6D">
      <w:pPr>
        <w:rPr>
          <w:rFonts w:ascii="Stag Sans Light" w:hAnsi="Stag Sans Light" w:cs="Arial"/>
          <w:sz w:val="22"/>
          <w:szCs w:val="22"/>
          <w:lang w:val="en-AU"/>
        </w:rPr>
      </w:pPr>
    </w:p>
    <w:p w:rsidR="00CC53B1" w:rsidRDefault="00CC53B1" w:rsidP="009B2B6D">
      <w:pPr>
        <w:rPr>
          <w:rFonts w:ascii="Stag Sans Light" w:hAnsi="Stag Sans Light" w:cs="Arial"/>
          <w:bCs/>
          <w:sz w:val="22"/>
          <w:szCs w:val="22"/>
          <w:lang w:val="en-AU"/>
        </w:rPr>
      </w:pPr>
      <w:r>
        <w:rPr>
          <w:rFonts w:ascii="Stag Sans Light" w:hAnsi="Stag Sans Light" w:cs="Arial"/>
          <w:bCs/>
          <w:sz w:val="22"/>
          <w:szCs w:val="22"/>
          <w:lang w:val="en-AU"/>
        </w:rPr>
        <w:t xml:space="preserve">Located </w:t>
      </w:r>
      <w:r w:rsidR="00D74153">
        <w:rPr>
          <w:rFonts w:ascii="Stag Sans Light" w:hAnsi="Stag Sans Light" w:cs="Arial"/>
          <w:bCs/>
          <w:sz w:val="22"/>
          <w:szCs w:val="22"/>
          <w:lang w:val="en-AU"/>
        </w:rPr>
        <w:t>in Melbourne, t</w:t>
      </w:r>
      <w:r>
        <w:rPr>
          <w:rFonts w:ascii="Stag Sans Light" w:hAnsi="Stag Sans Light" w:cs="Arial"/>
          <w:bCs/>
          <w:sz w:val="22"/>
          <w:szCs w:val="22"/>
          <w:lang w:val="en-AU"/>
        </w:rPr>
        <w:t xml:space="preserve">he ASRC </w:t>
      </w:r>
      <w:r w:rsidRPr="00CC53B1">
        <w:rPr>
          <w:rFonts w:ascii="Stag Sans Light" w:hAnsi="Stag Sans Light" w:cs="Arial"/>
          <w:bCs/>
          <w:sz w:val="22"/>
          <w:szCs w:val="22"/>
          <w:lang w:val="en-AU"/>
        </w:rPr>
        <w:t xml:space="preserve">is </w:t>
      </w:r>
      <w:r>
        <w:rPr>
          <w:rFonts w:ascii="Stag Sans Light" w:hAnsi="Stag Sans Light" w:cs="Arial"/>
          <w:bCs/>
          <w:sz w:val="22"/>
          <w:szCs w:val="22"/>
          <w:lang w:val="en-AU"/>
        </w:rPr>
        <w:t xml:space="preserve">both a place and a movement. They </w:t>
      </w:r>
      <w:r w:rsidRPr="00CC53B1">
        <w:rPr>
          <w:rFonts w:ascii="Stag Sans Light" w:hAnsi="Stag Sans Light" w:cs="Arial"/>
          <w:bCs/>
          <w:sz w:val="22"/>
          <w:szCs w:val="22"/>
          <w:lang w:val="en-AU"/>
        </w:rPr>
        <w:t>are an independent not for profit organisation, whose programs support and empower people seeking asylum to maximise their own physica</w:t>
      </w:r>
      <w:r>
        <w:rPr>
          <w:rFonts w:ascii="Stag Sans Light" w:hAnsi="Stag Sans Light" w:cs="Arial"/>
          <w:bCs/>
          <w:sz w:val="22"/>
          <w:szCs w:val="22"/>
          <w:lang w:val="en-AU"/>
        </w:rPr>
        <w:t xml:space="preserve">l, mental and social wellbeing. </w:t>
      </w:r>
    </w:p>
    <w:p w:rsidR="00CC53B1" w:rsidRDefault="00CC53B1" w:rsidP="009B2B6D">
      <w:pPr>
        <w:rPr>
          <w:rFonts w:ascii="Stag Sans Light" w:hAnsi="Stag Sans Light" w:cs="Arial"/>
          <w:bCs/>
          <w:sz w:val="22"/>
          <w:szCs w:val="22"/>
          <w:lang w:val="en-AU"/>
        </w:rPr>
      </w:pPr>
    </w:p>
    <w:p w:rsidR="00D74153" w:rsidRDefault="00CC53B1" w:rsidP="009B2B6D">
      <w:pPr>
        <w:rPr>
          <w:rFonts w:ascii="Stag Sans Light" w:hAnsi="Stag Sans Light" w:cs="Arial"/>
          <w:bCs/>
          <w:sz w:val="22"/>
          <w:szCs w:val="22"/>
          <w:lang w:val="en-AU"/>
        </w:rPr>
      </w:pPr>
      <w:r>
        <w:rPr>
          <w:rFonts w:ascii="Stag Sans Light" w:hAnsi="Stag Sans Light" w:cs="Arial"/>
          <w:bCs/>
          <w:sz w:val="22"/>
          <w:szCs w:val="22"/>
          <w:lang w:val="en-AU"/>
        </w:rPr>
        <w:t>It is a place of refuge and hope that delivers services such as welfare advocacy, access to housing, Foodbank, clinical and mental healthcare and legal support to more than 4,000 people seeking asylum every year.</w:t>
      </w:r>
    </w:p>
    <w:p w:rsidR="00D74153" w:rsidRDefault="00D74153" w:rsidP="009B2B6D">
      <w:pPr>
        <w:rPr>
          <w:rFonts w:ascii="Stag Sans Light" w:hAnsi="Stag Sans Light" w:cs="Arial"/>
          <w:bCs/>
          <w:sz w:val="22"/>
          <w:szCs w:val="22"/>
          <w:lang w:val="en-AU"/>
        </w:rPr>
      </w:pPr>
    </w:p>
    <w:p w:rsidR="00CC53B1" w:rsidRDefault="00CC53B1" w:rsidP="009B2B6D">
      <w:pPr>
        <w:rPr>
          <w:rFonts w:ascii="Stag Sans Light" w:hAnsi="Stag Sans Light" w:cs="Arial"/>
          <w:bCs/>
          <w:sz w:val="22"/>
          <w:szCs w:val="22"/>
          <w:lang w:val="en-AU"/>
        </w:rPr>
      </w:pPr>
      <w:r>
        <w:rPr>
          <w:rFonts w:ascii="Stag Sans Light" w:hAnsi="Stag Sans Light" w:cs="Arial"/>
          <w:bCs/>
          <w:sz w:val="22"/>
          <w:szCs w:val="22"/>
          <w:lang w:val="en-AU"/>
        </w:rPr>
        <w:t>Today, they</w:t>
      </w:r>
      <w:r w:rsidR="00D74153" w:rsidRPr="00D74153">
        <w:rPr>
          <w:rFonts w:ascii="Stag Sans Light" w:hAnsi="Stag Sans Light" w:cs="Arial"/>
          <w:bCs/>
          <w:sz w:val="22"/>
          <w:szCs w:val="22"/>
          <w:lang w:val="en-AU"/>
        </w:rPr>
        <w:t xml:space="preserve"> are the largest independent human rights organisation for refugees and people seeking asylum in Australia</w:t>
      </w:r>
      <w:r>
        <w:rPr>
          <w:rFonts w:ascii="Stag Sans Light" w:hAnsi="Stag Sans Light" w:cs="Arial"/>
          <w:bCs/>
          <w:sz w:val="22"/>
          <w:szCs w:val="22"/>
          <w:lang w:val="en-AU"/>
        </w:rPr>
        <w:t>.</w:t>
      </w:r>
    </w:p>
    <w:p w:rsidR="00CC53B1" w:rsidRDefault="00CC53B1" w:rsidP="009B2B6D">
      <w:pPr>
        <w:rPr>
          <w:rFonts w:ascii="Stag Sans Light" w:hAnsi="Stag Sans Light" w:cs="Arial"/>
          <w:bCs/>
          <w:sz w:val="22"/>
          <w:szCs w:val="22"/>
          <w:lang w:val="en-AU"/>
        </w:rPr>
      </w:pPr>
    </w:p>
    <w:p w:rsidR="00920228" w:rsidRDefault="00CC53B1" w:rsidP="009B2B6D">
      <w:pPr>
        <w:rPr>
          <w:rFonts w:ascii="Stag Sans Light" w:hAnsi="Stag Sans Light" w:cs="Arial"/>
          <w:b/>
          <w:bCs/>
          <w:sz w:val="22"/>
          <w:szCs w:val="22"/>
          <w:lang w:val="en-AU"/>
        </w:rPr>
      </w:pPr>
      <w:r>
        <w:rPr>
          <w:rFonts w:ascii="Stag Sans Light" w:hAnsi="Stag Sans Light" w:cs="Arial"/>
          <w:bCs/>
          <w:sz w:val="22"/>
          <w:szCs w:val="22"/>
          <w:lang w:val="en-AU"/>
        </w:rPr>
        <w:t>Can you help me reach my goal</w:t>
      </w:r>
      <w:r w:rsidR="00F34408">
        <w:rPr>
          <w:rFonts w:ascii="Stag Sans Light" w:hAnsi="Stag Sans Light" w:cs="Arial"/>
          <w:bCs/>
          <w:sz w:val="22"/>
          <w:szCs w:val="22"/>
          <w:lang w:val="en-AU"/>
        </w:rPr>
        <w:t xml:space="preserve"> and help support the ASRC too</w:t>
      </w:r>
      <w:r>
        <w:rPr>
          <w:rFonts w:ascii="Stag Sans Light" w:hAnsi="Stag Sans Light" w:cs="Arial"/>
          <w:bCs/>
          <w:sz w:val="22"/>
          <w:szCs w:val="22"/>
          <w:lang w:val="en-AU"/>
        </w:rPr>
        <w:t xml:space="preserve">? I would really appreciate any </w:t>
      </w:r>
      <w:r w:rsidR="00F34408">
        <w:rPr>
          <w:rFonts w:ascii="Stag Sans Light" w:hAnsi="Stag Sans Light" w:cs="Arial"/>
          <w:bCs/>
          <w:sz w:val="22"/>
          <w:szCs w:val="22"/>
          <w:lang w:val="en-AU"/>
        </w:rPr>
        <w:t>donation</w:t>
      </w:r>
      <w:r>
        <w:rPr>
          <w:rFonts w:ascii="Stag Sans Light" w:hAnsi="Stag Sans Light" w:cs="Arial"/>
          <w:bCs/>
          <w:sz w:val="22"/>
          <w:szCs w:val="22"/>
          <w:lang w:val="en-AU"/>
        </w:rPr>
        <w:t xml:space="preserve"> you can give and you can sponsor me right now at my online fundraising page </w:t>
      </w:r>
      <w:r>
        <w:rPr>
          <w:rFonts w:ascii="Stag Sans Light" w:hAnsi="Stag Sans Light" w:cs="Arial"/>
          <w:b/>
          <w:bCs/>
          <w:sz w:val="22"/>
          <w:szCs w:val="22"/>
          <w:lang w:val="en-AU"/>
        </w:rPr>
        <w:t>&lt;I</w:t>
      </w:r>
      <w:r w:rsidRPr="00CC53B1">
        <w:rPr>
          <w:rFonts w:ascii="Stag Sans Light" w:hAnsi="Stag Sans Light" w:cs="Arial"/>
          <w:b/>
          <w:bCs/>
          <w:sz w:val="22"/>
          <w:szCs w:val="22"/>
          <w:lang w:val="en-AU"/>
        </w:rPr>
        <w:t>nsert fundraising page URL&gt;</w:t>
      </w:r>
      <w:r>
        <w:rPr>
          <w:rFonts w:ascii="Stag Sans Light" w:hAnsi="Stag Sans Light" w:cs="Arial"/>
          <w:b/>
          <w:bCs/>
          <w:sz w:val="22"/>
          <w:szCs w:val="22"/>
          <w:lang w:val="en-AU"/>
        </w:rPr>
        <w:t>.</w:t>
      </w:r>
      <w:r>
        <w:rPr>
          <w:rFonts w:ascii="Stag Sans Light" w:hAnsi="Stag Sans Light" w:cs="Arial"/>
          <w:b/>
          <w:bCs/>
          <w:sz w:val="22"/>
          <w:szCs w:val="22"/>
          <w:lang w:val="en-AU"/>
        </w:rPr>
        <w:br/>
      </w:r>
      <w:r>
        <w:rPr>
          <w:rFonts w:ascii="Stag Sans Light" w:hAnsi="Stag Sans Light" w:cs="Arial"/>
          <w:b/>
          <w:bCs/>
          <w:sz w:val="22"/>
          <w:szCs w:val="22"/>
          <w:lang w:val="en-AU"/>
        </w:rPr>
        <w:br/>
      </w:r>
      <w:r w:rsidRPr="00CC53B1">
        <w:rPr>
          <w:rFonts w:ascii="Stag Sans Light" w:hAnsi="Stag Sans Light" w:cs="Arial"/>
          <w:b/>
          <w:bCs/>
          <w:sz w:val="22"/>
          <w:szCs w:val="22"/>
          <w:lang w:val="en-AU"/>
        </w:rPr>
        <w:t xml:space="preserve">$38 </w:t>
      </w:r>
      <w:r w:rsidR="00920228">
        <w:rPr>
          <w:rFonts w:ascii="Stag Sans Light" w:hAnsi="Stag Sans Light" w:cs="Arial"/>
          <w:b/>
          <w:bCs/>
          <w:sz w:val="22"/>
          <w:szCs w:val="22"/>
          <w:lang w:val="en-AU"/>
        </w:rPr>
        <w:t>can fund an appointment with a detention advocacy caseworker</w:t>
      </w:r>
    </w:p>
    <w:p w:rsidR="00920228" w:rsidRDefault="00920228" w:rsidP="009B2B6D">
      <w:pPr>
        <w:rPr>
          <w:rFonts w:ascii="Stag Sans Light" w:hAnsi="Stag Sans Light" w:cs="Arial"/>
          <w:b/>
          <w:bCs/>
          <w:sz w:val="22"/>
          <w:szCs w:val="22"/>
          <w:lang w:val="en-AU"/>
        </w:rPr>
      </w:pPr>
    </w:p>
    <w:p w:rsidR="00920228" w:rsidRPr="000E6EE8" w:rsidRDefault="00920228" w:rsidP="009B2B6D">
      <w:pPr>
        <w:rPr>
          <w:rFonts w:ascii="Stag Sans Light" w:hAnsi="Stag Sans Light" w:cs="Arial"/>
          <w:b/>
          <w:bCs/>
          <w:sz w:val="22"/>
          <w:szCs w:val="22"/>
          <w:lang w:val="en-AU"/>
        </w:rPr>
      </w:pPr>
      <w:r w:rsidRPr="000E6EE8">
        <w:rPr>
          <w:rFonts w:ascii="Stag Sans Light" w:hAnsi="Stag Sans Light" w:cs="Arial"/>
          <w:b/>
          <w:bCs/>
          <w:sz w:val="22"/>
          <w:szCs w:val="22"/>
          <w:lang w:val="en-AU"/>
        </w:rPr>
        <w:t>$84</w:t>
      </w:r>
      <w:r w:rsidR="000E6EE8">
        <w:rPr>
          <w:rFonts w:ascii="Stag Sans Light" w:hAnsi="Stag Sans Light" w:cs="Arial"/>
          <w:b/>
          <w:bCs/>
          <w:sz w:val="22"/>
          <w:szCs w:val="22"/>
          <w:lang w:val="en-AU"/>
        </w:rPr>
        <w:t xml:space="preserve"> c</w:t>
      </w:r>
      <w:r w:rsidR="000E6EE8" w:rsidRPr="000E6EE8">
        <w:rPr>
          <w:rFonts w:ascii="Stag Sans Light" w:hAnsi="Stag Sans Light" w:cs="Arial"/>
          <w:b/>
          <w:bCs/>
          <w:sz w:val="22"/>
          <w:szCs w:val="22"/>
          <w:lang w:val="en-AU"/>
        </w:rPr>
        <w:t xml:space="preserve">an provide </w:t>
      </w:r>
      <w:r w:rsidR="00482642">
        <w:rPr>
          <w:rFonts w:ascii="Stag Sans Light" w:hAnsi="Stag Sans Light" w:cs="Arial"/>
          <w:b/>
          <w:bCs/>
          <w:sz w:val="22"/>
          <w:szCs w:val="22"/>
          <w:lang w:val="en-AU"/>
        </w:rPr>
        <w:t>a month of food and groceries</w:t>
      </w:r>
    </w:p>
    <w:p w:rsidR="00920228" w:rsidRDefault="00920228" w:rsidP="009B2B6D">
      <w:pPr>
        <w:rPr>
          <w:rFonts w:ascii="Stag Sans Light" w:hAnsi="Stag Sans Light" w:cs="Arial"/>
          <w:bCs/>
          <w:sz w:val="22"/>
          <w:szCs w:val="22"/>
          <w:lang w:val="en-AU"/>
        </w:rPr>
      </w:pPr>
    </w:p>
    <w:p w:rsidR="00920228" w:rsidRPr="00920228" w:rsidRDefault="00920228" w:rsidP="009B2B6D">
      <w:pPr>
        <w:rPr>
          <w:rFonts w:ascii="Stag Sans Light" w:hAnsi="Stag Sans Light" w:cs="Arial"/>
          <w:b/>
          <w:bCs/>
          <w:sz w:val="22"/>
          <w:szCs w:val="22"/>
          <w:lang w:val="en-AU"/>
        </w:rPr>
      </w:pPr>
      <w:r w:rsidRPr="00920228">
        <w:rPr>
          <w:rFonts w:ascii="Stag Sans Light" w:hAnsi="Stag Sans Light" w:cs="Arial"/>
          <w:b/>
          <w:bCs/>
          <w:sz w:val="22"/>
          <w:szCs w:val="22"/>
          <w:lang w:val="en-AU"/>
        </w:rPr>
        <w:t>$112 can provide an interpreter, critical to progressing a person’s application for safety</w:t>
      </w:r>
    </w:p>
    <w:p w:rsidR="00482642" w:rsidRDefault="00482642" w:rsidP="009B2B6D">
      <w:pPr>
        <w:rPr>
          <w:rFonts w:ascii="Stag Sans Light" w:hAnsi="Stag Sans Light" w:cs="Arial"/>
          <w:bCs/>
          <w:sz w:val="22"/>
          <w:szCs w:val="22"/>
          <w:lang w:val="en-AU"/>
        </w:rPr>
      </w:pPr>
    </w:p>
    <w:p w:rsidR="009B2B6D" w:rsidRPr="000E6EE8" w:rsidRDefault="004E645D" w:rsidP="009B2B6D">
      <w:pPr>
        <w:rPr>
          <w:rFonts w:ascii="Stag Sans Light" w:hAnsi="Stag Sans Light" w:cs="Arial"/>
          <w:bCs/>
          <w:sz w:val="22"/>
          <w:szCs w:val="22"/>
          <w:lang w:val="en-AU"/>
        </w:rPr>
      </w:pPr>
      <w:r>
        <w:rPr>
          <w:rFonts w:ascii="Stag Sans Light" w:hAnsi="Stag Sans Light" w:cs="Arial"/>
          <w:bCs/>
          <w:sz w:val="22"/>
          <w:szCs w:val="22"/>
          <w:lang w:val="en-AU"/>
        </w:rPr>
        <w:t>Even</w:t>
      </w:r>
      <w:r w:rsidR="00CC53B1">
        <w:rPr>
          <w:rFonts w:ascii="Stag Sans Light" w:hAnsi="Stag Sans Light" w:cs="Arial"/>
          <w:bCs/>
          <w:sz w:val="22"/>
          <w:szCs w:val="22"/>
          <w:lang w:val="en-AU"/>
        </w:rPr>
        <w:t xml:space="preserve"> better – your donation is tax deductible and you’ll get a receipt straight away.</w:t>
      </w:r>
      <w:r w:rsidR="00F34408">
        <w:rPr>
          <w:rFonts w:ascii="Stag Sans Light" w:hAnsi="Stag Sans Light" w:cs="Arial"/>
          <w:bCs/>
          <w:sz w:val="22"/>
          <w:szCs w:val="22"/>
          <w:lang w:val="en-AU"/>
        </w:rPr>
        <w:br/>
      </w:r>
      <w:r w:rsidR="00F34408">
        <w:rPr>
          <w:rFonts w:ascii="Stag Sans Light" w:hAnsi="Stag Sans Light" w:cs="Arial"/>
          <w:bCs/>
          <w:sz w:val="22"/>
          <w:szCs w:val="22"/>
          <w:lang w:val="en-AU"/>
        </w:rPr>
        <w:br/>
        <w:t>In advance, thanks f</w:t>
      </w:r>
      <w:r w:rsidR="000E6EE8">
        <w:rPr>
          <w:rFonts w:ascii="Stag Sans Light" w:hAnsi="Stag Sans Light" w:cs="Arial"/>
          <w:bCs/>
          <w:sz w:val="22"/>
          <w:szCs w:val="22"/>
          <w:lang w:val="en-AU"/>
        </w:rPr>
        <w:t>or the support – it means a lot</w:t>
      </w:r>
    </w:p>
    <w:p w:rsidR="004E645D" w:rsidRDefault="004E645D" w:rsidP="009B2B6D">
      <w:pPr>
        <w:rPr>
          <w:rFonts w:ascii="Stag Sans Light" w:hAnsi="Stag Sans Light" w:cs="Arial"/>
          <w:sz w:val="22"/>
          <w:szCs w:val="22"/>
          <w:lang w:val="en-AU"/>
        </w:rPr>
      </w:pPr>
    </w:p>
    <w:p w:rsidR="004E645D" w:rsidRPr="00882BAE" w:rsidRDefault="004E645D" w:rsidP="009B2B6D">
      <w:pPr>
        <w:rPr>
          <w:rFonts w:ascii="Stag Sans Light" w:hAnsi="Stag Sans Light" w:cs="Arial"/>
          <w:sz w:val="22"/>
          <w:szCs w:val="22"/>
          <w:lang w:val="en-AU"/>
        </w:rPr>
      </w:pPr>
      <w:r>
        <w:rPr>
          <w:rFonts w:ascii="Stag Sans Light" w:hAnsi="Stag Sans Light" w:cs="Arial"/>
          <w:sz w:val="22"/>
          <w:szCs w:val="22"/>
          <w:lang w:val="en-AU"/>
        </w:rPr>
        <w:tab/>
      </w:r>
      <w:r>
        <w:rPr>
          <w:rFonts w:ascii="Stag Sans Light" w:hAnsi="Stag Sans Light" w:cs="Arial"/>
          <w:sz w:val="22"/>
          <w:szCs w:val="22"/>
          <w:lang w:val="en-AU"/>
        </w:rPr>
        <w:tab/>
      </w:r>
    </w:p>
    <w:sectPr w:rsidR="004E645D" w:rsidRPr="00882BAE" w:rsidSect="005D0F7C">
      <w:headerReference w:type="even" r:id="rId8"/>
      <w:headerReference w:type="default" r:id="rId9"/>
      <w:headerReference w:type="first" r:id="rId10"/>
      <w:pgSz w:w="11900" w:h="16820"/>
      <w:pgMar w:top="3515" w:right="1418" w:bottom="226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016C" w:rsidRDefault="0013016C" w:rsidP="009B2B6D">
      <w:r>
        <w:separator/>
      </w:r>
    </w:p>
  </w:endnote>
  <w:endnote w:type="continuationSeparator" w:id="0">
    <w:p w:rsidR="0013016C" w:rsidRDefault="0013016C" w:rsidP="009B2B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tag Sans Light">
    <w:altName w:val="Cambria"/>
    <w:panose1 w:val="00000000000000000000"/>
    <w:charset w:val="00"/>
    <w:family w:val="roman"/>
    <w:notTrueType/>
    <w:pitch w:val="default"/>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016C" w:rsidRDefault="0013016C" w:rsidP="009B2B6D">
      <w:r>
        <w:separator/>
      </w:r>
    </w:p>
  </w:footnote>
  <w:footnote w:type="continuationSeparator" w:id="0">
    <w:p w:rsidR="0013016C" w:rsidRDefault="0013016C" w:rsidP="009B2B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B56" w:rsidRDefault="00482642">
    <w:pPr>
      <w:pStyle w:val="Header"/>
    </w:pPr>
    <w:r>
      <w:rPr>
        <w:noProof/>
      </w:rPr>
      <w:pict w14:anchorId="710B9E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41.9pt;z-index:-251657216;mso-position-horizontal:center;mso-position-horizontal-relative:margin;mso-position-vertical:center;mso-position-vertical-relative:margin" o:allowincell="f">
          <v:imagedata r:id="rId1" o:title="029_Letterhead Digital_FA01_OL"/>
          <w10:wrap anchorx="margin" anchory="margin"/>
        </v:shape>
      </w:pict>
    </w:r>
    <w:r>
      <w:rPr>
        <w:noProof/>
      </w:rPr>
      <w:pict w14:anchorId="65BB3F39">
        <v:shape id="WordPictureWatermark1" o:spid="_x0000_s2049" type="#_x0000_t75" style="position:absolute;margin-left:0;margin-top:0;width:595.2pt;height:841.9pt;z-index:-251658240;mso-position-horizontal:center;mso-position-horizontal-relative:margin;mso-position-vertical:center;mso-position-vertical-relative:margin" o:allowincell="f">
          <v:imagedata r:id="rId1" o:title="029_Letterhead Digital_FA01_O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B6D" w:rsidRDefault="00432B56">
    <w:pPr>
      <w:pStyle w:val="Header"/>
    </w:pPr>
    <w:r>
      <w:rPr>
        <w:noProof/>
        <w:lang w:val="en-AU" w:eastAsia="en-AU"/>
      </w:rPr>
      <w:drawing>
        <wp:anchor distT="0" distB="0" distL="114300" distR="114300" simplePos="0" relativeHeight="251661312" behindDoc="1" locked="0" layoutInCell="1" allowOverlap="1" wp14:anchorId="003C9AFB" wp14:editId="30124429">
          <wp:simplePos x="0" y="0"/>
          <wp:positionH relativeFrom="page">
            <wp:posOffset>0</wp:posOffset>
          </wp:positionH>
          <wp:positionV relativeFrom="page">
            <wp:posOffset>0</wp:posOffset>
          </wp:positionV>
          <wp:extent cx="7559636" cy="10692000"/>
          <wp:effectExtent l="50800" t="0" r="60960" b="1035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9_Letterhead Digital_FA01_OL.jpg"/>
                  <pic:cNvPicPr/>
                </pic:nvPicPr>
                <pic:blipFill rotWithShape="1">
                  <a:blip r:embed="rId1">
                    <a:extLst>
                      <a:ext uri="{28A0092B-C50C-407E-A947-70E740481C1C}">
                        <a14:useLocalDpi xmlns:a14="http://schemas.microsoft.com/office/drawing/2010/main" val="0"/>
                      </a:ext>
                    </a:extLst>
                  </a:blip>
                  <a:srcRect l="125" t="567" r="-163" b="-609"/>
                  <a:stretch/>
                </pic:blipFill>
                <pic:spPr bwMode="auto">
                  <a:xfrm>
                    <a:off x="0" y="0"/>
                    <a:ext cx="7562822" cy="10696506"/>
                  </a:xfrm>
                  <a:prstGeom prst="rect">
                    <a:avLst/>
                  </a:prstGeom>
                  <a:ln>
                    <a:noFill/>
                  </a:ln>
                  <a:effectLst>
                    <a:outerShdw blurRad="50800" dist="50800" dir="5400000" algn="ctr" rotWithShape="0">
                      <a:srgbClr val="000000"/>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645D" w:rsidRDefault="00432B56" w:rsidP="004E645D">
    <w:r>
      <w:tab/>
    </w:r>
  </w:p>
  <w:p w:rsidR="009B2B6D" w:rsidRDefault="004E645D" w:rsidP="00432B56">
    <w:pPr>
      <w:pStyle w:val="Header"/>
      <w:tabs>
        <w:tab w:val="clear" w:pos="4513"/>
        <w:tab w:val="clear" w:pos="9026"/>
        <w:tab w:val="left" w:pos="3360"/>
      </w:tabs>
    </w:pPr>
    <w:r>
      <w:rPr>
        <w:noProof/>
        <w:lang w:val="en-AU" w:eastAsia="en-AU"/>
      </w:rPr>
      <mc:AlternateContent>
        <mc:Choice Requires="wps">
          <w:drawing>
            <wp:anchor distT="0" distB="0" distL="114300" distR="114300" simplePos="0" relativeHeight="251663360" behindDoc="0" locked="0" layoutInCell="1" allowOverlap="1" wp14:anchorId="1E241DDE" wp14:editId="6A9A9F5B">
              <wp:simplePos x="0" y="0"/>
              <wp:positionH relativeFrom="column">
                <wp:posOffset>3011805</wp:posOffset>
              </wp:positionH>
              <wp:positionV relativeFrom="paragraph">
                <wp:posOffset>31115</wp:posOffset>
              </wp:positionV>
              <wp:extent cx="2743200" cy="67500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75005"/>
                      </a:xfrm>
                      <a:prstGeom prst="rect">
                        <a:avLst/>
                      </a:prstGeom>
                      <a:solidFill>
                        <a:srgbClr val="FFFFFF"/>
                      </a:solidFill>
                      <a:ln w="9525">
                        <a:noFill/>
                        <a:miter lim="800000"/>
                        <a:headEnd/>
                        <a:tailEnd/>
                      </a:ln>
                    </wps:spPr>
                    <wps:txbx>
                      <w:txbxContent>
                        <w:p w:rsidR="004E645D" w:rsidRDefault="004E64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7.15pt;margin-top:2.45pt;width:3in;height:5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" stroked="f">
              <v:textbox>
                <w:txbxContent>
                  <w:p w:rsidR="004E645D" w:rsidRDefault="004E645D"/>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B56" w:rsidRDefault="00482642">
    <w:pPr>
      <w:pStyle w:val="Header"/>
    </w:pPr>
    <w:r>
      <w:rPr>
        <w:noProof/>
      </w:rPr>
      <w:pict w14:anchorId="2C66AA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41.9pt;z-index:-251656192;mso-position-horizontal:center;mso-position-horizontal-relative:margin;mso-position-vertical:center;mso-position-vertical-relative:margin" o:allowincell="f">
          <v:imagedata r:id="rId1" o:title="029_Letterhead Digital_FA01_OL"/>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activeWritingStyle w:appName="MSWord" w:lang="en-AU" w:vendorID="64" w:dllVersion="0" w:nlCheck="1" w:checkStyle="0"/>
  <w:activeWritingStyle w:appName="MSWord" w:lang="en-US" w:vendorID="64" w:dllVersion="131078" w:nlCheck="1" w:checkStyle="1"/>
  <w:activeWritingStyle w:appName="MSWord" w:lang="en-AU" w:vendorID="64" w:dllVersion="131078" w:nlCheck="1" w:checkStyle="1"/>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166"/>
    <w:rsid w:val="000E6EE8"/>
    <w:rsid w:val="0013016C"/>
    <w:rsid w:val="001C1371"/>
    <w:rsid w:val="002162D5"/>
    <w:rsid w:val="002B4EF3"/>
    <w:rsid w:val="002C4B2F"/>
    <w:rsid w:val="00323A11"/>
    <w:rsid w:val="00333059"/>
    <w:rsid w:val="004016C8"/>
    <w:rsid w:val="00432B56"/>
    <w:rsid w:val="00482642"/>
    <w:rsid w:val="00486401"/>
    <w:rsid w:val="004A0A9B"/>
    <w:rsid w:val="004C6A00"/>
    <w:rsid w:val="004E645D"/>
    <w:rsid w:val="004F22E1"/>
    <w:rsid w:val="005176E8"/>
    <w:rsid w:val="00587761"/>
    <w:rsid w:val="005D0F7C"/>
    <w:rsid w:val="0067627C"/>
    <w:rsid w:val="006817A7"/>
    <w:rsid w:val="006A3F81"/>
    <w:rsid w:val="00716BBA"/>
    <w:rsid w:val="00735177"/>
    <w:rsid w:val="007A453E"/>
    <w:rsid w:val="007F2B21"/>
    <w:rsid w:val="00882BAE"/>
    <w:rsid w:val="008C105F"/>
    <w:rsid w:val="008C4776"/>
    <w:rsid w:val="00920228"/>
    <w:rsid w:val="00925563"/>
    <w:rsid w:val="009345CF"/>
    <w:rsid w:val="009B2B6D"/>
    <w:rsid w:val="009F297D"/>
    <w:rsid w:val="00A14E9E"/>
    <w:rsid w:val="00B31166"/>
    <w:rsid w:val="00BD17B6"/>
    <w:rsid w:val="00BE0EEA"/>
    <w:rsid w:val="00BE7D3A"/>
    <w:rsid w:val="00CB17BB"/>
    <w:rsid w:val="00CB6912"/>
    <w:rsid w:val="00CC53B1"/>
    <w:rsid w:val="00D74153"/>
    <w:rsid w:val="00E14D6F"/>
    <w:rsid w:val="00E92A50"/>
    <w:rsid w:val="00E96CFD"/>
    <w:rsid w:val="00F34408"/>
    <w:rsid w:val="00F627F1"/>
    <w:rsid w:val="00FD0A84"/>
    <w:rsid w:val="00FE64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2B6D"/>
    <w:pPr>
      <w:tabs>
        <w:tab w:val="center" w:pos="4513"/>
        <w:tab w:val="right" w:pos="9026"/>
      </w:tabs>
    </w:pPr>
  </w:style>
  <w:style w:type="character" w:customStyle="1" w:styleId="HeaderChar">
    <w:name w:val="Header Char"/>
    <w:basedOn w:val="DefaultParagraphFont"/>
    <w:link w:val="Header"/>
    <w:uiPriority w:val="99"/>
    <w:rsid w:val="009B2B6D"/>
  </w:style>
  <w:style w:type="paragraph" w:styleId="Footer">
    <w:name w:val="footer"/>
    <w:basedOn w:val="Normal"/>
    <w:link w:val="FooterChar"/>
    <w:uiPriority w:val="99"/>
    <w:unhideWhenUsed/>
    <w:rsid w:val="009B2B6D"/>
    <w:pPr>
      <w:tabs>
        <w:tab w:val="center" w:pos="4513"/>
        <w:tab w:val="right" w:pos="9026"/>
      </w:tabs>
    </w:pPr>
  </w:style>
  <w:style w:type="character" w:customStyle="1" w:styleId="FooterChar">
    <w:name w:val="Footer Char"/>
    <w:basedOn w:val="DefaultParagraphFont"/>
    <w:link w:val="Footer"/>
    <w:uiPriority w:val="99"/>
    <w:rsid w:val="009B2B6D"/>
  </w:style>
  <w:style w:type="character" w:styleId="Strong">
    <w:name w:val="Strong"/>
    <w:basedOn w:val="DefaultParagraphFont"/>
    <w:uiPriority w:val="22"/>
    <w:qFormat/>
    <w:rsid w:val="00B31166"/>
    <w:rPr>
      <w:b/>
      <w:bCs/>
    </w:rPr>
  </w:style>
  <w:style w:type="paragraph" w:styleId="BalloonText">
    <w:name w:val="Balloon Text"/>
    <w:basedOn w:val="Normal"/>
    <w:link w:val="BalloonTextChar"/>
    <w:uiPriority w:val="99"/>
    <w:semiHidden/>
    <w:unhideWhenUsed/>
    <w:rsid w:val="004E645D"/>
    <w:rPr>
      <w:rFonts w:ascii="Tahoma" w:hAnsi="Tahoma" w:cs="Tahoma"/>
      <w:sz w:val="16"/>
      <w:szCs w:val="16"/>
    </w:rPr>
  </w:style>
  <w:style w:type="character" w:customStyle="1" w:styleId="BalloonTextChar">
    <w:name w:val="Balloon Text Char"/>
    <w:basedOn w:val="DefaultParagraphFont"/>
    <w:link w:val="BalloonText"/>
    <w:uiPriority w:val="99"/>
    <w:semiHidden/>
    <w:rsid w:val="004E64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2B6D"/>
    <w:pPr>
      <w:tabs>
        <w:tab w:val="center" w:pos="4513"/>
        <w:tab w:val="right" w:pos="9026"/>
      </w:tabs>
    </w:pPr>
  </w:style>
  <w:style w:type="character" w:customStyle="1" w:styleId="HeaderChar">
    <w:name w:val="Header Char"/>
    <w:basedOn w:val="DefaultParagraphFont"/>
    <w:link w:val="Header"/>
    <w:uiPriority w:val="99"/>
    <w:rsid w:val="009B2B6D"/>
  </w:style>
  <w:style w:type="paragraph" w:styleId="Footer">
    <w:name w:val="footer"/>
    <w:basedOn w:val="Normal"/>
    <w:link w:val="FooterChar"/>
    <w:uiPriority w:val="99"/>
    <w:unhideWhenUsed/>
    <w:rsid w:val="009B2B6D"/>
    <w:pPr>
      <w:tabs>
        <w:tab w:val="center" w:pos="4513"/>
        <w:tab w:val="right" w:pos="9026"/>
      </w:tabs>
    </w:pPr>
  </w:style>
  <w:style w:type="character" w:customStyle="1" w:styleId="FooterChar">
    <w:name w:val="Footer Char"/>
    <w:basedOn w:val="DefaultParagraphFont"/>
    <w:link w:val="Footer"/>
    <w:uiPriority w:val="99"/>
    <w:rsid w:val="009B2B6D"/>
  </w:style>
  <w:style w:type="character" w:styleId="Strong">
    <w:name w:val="Strong"/>
    <w:basedOn w:val="DefaultParagraphFont"/>
    <w:uiPriority w:val="22"/>
    <w:qFormat/>
    <w:rsid w:val="00B31166"/>
    <w:rPr>
      <w:b/>
      <w:bCs/>
    </w:rPr>
  </w:style>
  <w:style w:type="paragraph" w:styleId="BalloonText">
    <w:name w:val="Balloon Text"/>
    <w:basedOn w:val="Normal"/>
    <w:link w:val="BalloonTextChar"/>
    <w:uiPriority w:val="99"/>
    <w:semiHidden/>
    <w:unhideWhenUsed/>
    <w:rsid w:val="004E645D"/>
    <w:rPr>
      <w:rFonts w:ascii="Tahoma" w:hAnsi="Tahoma" w:cs="Tahoma"/>
      <w:sz w:val="16"/>
      <w:szCs w:val="16"/>
    </w:rPr>
  </w:style>
  <w:style w:type="character" w:customStyle="1" w:styleId="BalloonTextChar">
    <w:name w:val="Balloon Text Char"/>
    <w:basedOn w:val="DefaultParagraphFont"/>
    <w:link w:val="BalloonText"/>
    <w:uiPriority w:val="99"/>
    <w:semiHidden/>
    <w:rsid w:val="004E64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8535373">
      <w:bodyDiv w:val="1"/>
      <w:marLeft w:val="0"/>
      <w:marRight w:val="0"/>
      <w:marTop w:val="0"/>
      <w:marBottom w:val="0"/>
      <w:divBdr>
        <w:top w:val="none" w:sz="0" w:space="0" w:color="auto"/>
        <w:left w:val="none" w:sz="0" w:space="0" w:color="auto"/>
        <w:bottom w:val="none" w:sz="0" w:space="0" w:color="auto"/>
        <w:right w:val="none" w:sz="0" w:space="0" w:color="auto"/>
      </w:divBdr>
    </w:div>
    <w:div w:id="19440697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an.w\AppData\Local\Temp\Temp1_Digital%20Letterhead_Stag.zip\Digital%20Letterhead_Stag\029_Letterhead%20Digital_Template_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E7BAE78-6657-430B-B2DC-D5351B8F1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029_Letterhead Digital_Template_01</Template>
  <TotalTime>58</TotalTime>
  <Pages>1</Pages>
  <Words>224</Words>
  <Characters>1279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Alan White</dc:creator>
  <cp:lastModifiedBy>Windows User</cp:lastModifiedBy>
  <cp:revision>12</cp:revision>
  <cp:lastPrinted>2018-09-26T05:04:00Z</cp:lastPrinted>
  <dcterms:created xsi:type="dcterms:W3CDTF">2018-09-17T02:02:00Z</dcterms:created>
  <dcterms:modified xsi:type="dcterms:W3CDTF">2018-09-26T06:01:00Z</dcterms:modified>
</cp:coreProperties>
</file>